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598" w:rsidRDefault="00456598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56598" w:rsidRPr="00E73503" w:rsidRDefault="00456598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6598" w:rsidRPr="001B1299">
        <w:trPr>
          <w:trHeight w:val="581"/>
        </w:trPr>
        <w:tc>
          <w:tcPr>
            <w:tcW w:w="9828" w:type="dxa"/>
            <w:vAlign w:val="center"/>
          </w:tcPr>
          <w:p w:rsidR="00456598" w:rsidRPr="001B1299" w:rsidRDefault="00456598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4409 от «10»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456598" w:rsidRPr="004E3C5E" w:rsidRDefault="00456598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4584</w:t>
            </w:r>
          </w:p>
          <w:p w:rsidR="00456598" w:rsidRPr="00752D79" w:rsidRDefault="00456598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298</w:t>
            </w:r>
          </w:p>
        </w:tc>
      </w:tr>
    </w:tbl>
    <w:p w:rsidR="00456598" w:rsidRDefault="00456598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56598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7D4215" w:rsidRDefault="00456598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56598" w:rsidRPr="007D4215">
        <w:trPr>
          <w:trHeight w:val="146"/>
        </w:trPr>
        <w:tc>
          <w:tcPr>
            <w:tcW w:w="9948" w:type="dxa"/>
            <w:gridSpan w:val="2"/>
          </w:tcPr>
          <w:p w:rsidR="00456598" w:rsidRPr="007D4215" w:rsidRDefault="00456598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56598" w:rsidRPr="007D4215" w:rsidRDefault="00456598" w:rsidP="004052B7">
            <w:pPr>
              <w:tabs>
                <w:tab w:val="left" w:pos="1134"/>
              </w:tabs>
              <w:jc w:val="both"/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56598" w:rsidRPr="007938E2" w:rsidRDefault="0045659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98" w:rsidRPr="007938E2" w:rsidRDefault="00456598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B74E80" w:rsidRDefault="00456598" w:rsidP="004052B7">
            <w:pPr>
              <w:jc w:val="both"/>
            </w:pPr>
            <w:r>
              <w:t>Нефедова Ольга Николаевна, телефон: (3823) 52-35-76</w:t>
            </w:r>
            <w:r w:rsidRPr="00F512FA">
              <w:t>, факс (3823) 56-25-50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98" w:rsidRPr="007938E2" w:rsidRDefault="00456598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456598" w:rsidRPr="007938E2" w:rsidRDefault="00456598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45659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6598" w:rsidRPr="007938E2" w:rsidRDefault="0045659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6598" w:rsidRPr="007938E2" w:rsidRDefault="00456598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56598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</w:tcPr>
          <w:p w:rsidR="00456598" w:rsidRPr="008813C1" w:rsidRDefault="00456598" w:rsidP="007048E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 w:rsidRPr="008813C1">
              <w:rPr>
                <w:b/>
                <w:bCs/>
              </w:rPr>
              <w:t xml:space="preserve">Право заключения договора </w:t>
            </w:r>
            <w:r w:rsidRPr="00B7756A">
              <w:rPr>
                <w:b/>
                <w:bCs/>
              </w:rPr>
              <w:t xml:space="preserve">на поставку масла </w:t>
            </w:r>
            <w:r w:rsidRPr="00B7756A">
              <w:rPr>
                <w:b/>
                <w:bCs/>
                <w:smallCaps/>
                <w:sz w:val="22"/>
                <w:szCs w:val="22"/>
                <w:lang w:val="en-US"/>
              </w:rPr>
              <w:t>SABROE</w:t>
            </w:r>
            <w:r w:rsidRPr="00B7756A">
              <w:rPr>
                <w:b/>
                <w:bCs/>
                <w:smallCaps/>
                <w:sz w:val="22"/>
                <w:szCs w:val="22"/>
              </w:rPr>
              <w:t xml:space="preserve"> </w:t>
            </w:r>
            <w:r w:rsidRPr="00B7756A">
              <w:rPr>
                <w:b/>
                <w:bCs/>
                <w:smallCaps/>
                <w:sz w:val="22"/>
                <w:szCs w:val="22"/>
                <w:lang w:val="en-US"/>
              </w:rPr>
              <w:t>OIL</w:t>
            </w:r>
            <w:r w:rsidRPr="00B7756A">
              <w:rPr>
                <w:b/>
                <w:bCs/>
                <w:smallCaps/>
                <w:sz w:val="22"/>
                <w:szCs w:val="22"/>
              </w:rPr>
              <w:t xml:space="preserve"> </w:t>
            </w:r>
            <w:r w:rsidRPr="00B7756A">
              <w:rPr>
                <w:b/>
                <w:bCs/>
                <w:smallCaps/>
                <w:sz w:val="22"/>
                <w:szCs w:val="22"/>
                <w:lang w:val="en-US"/>
              </w:rPr>
              <w:t>PAO</w:t>
            </w:r>
            <w:r w:rsidRPr="00B7756A">
              <w:rPr>
                <w:b/>
                <w:bCs/>
                <w:smallCaps/>
                <w:sz w:val="22"/>
                <w:szCs w:val="22"/>
              </w:rPr>
              <w:t xml:space="preserve"> 68</w:t>
            </w:r>
          </w:p>
          <w:p w:rsidR="00456598" w:rsidRDefault="00456598" w:rsidP="007048E4"/>
          <w:p w:rsidR="00456598" w:rsidRDefault="00456598" w:rsidP="00B7756A">
            <w:r w:rsidRPr="008813C1">
              <w:rPr>
                <w:b/>
                <w:bCs/>
              </w:rPr>
              <w:t>Предмет договора:</w:t>
            </w:r>
            <w:r w:rsidRPr="001B69EC">
              <w:t xml:space="preserve"> </w:t>
            </w:r>
            <w:r>
              <w:t>масло</w:t>
            </w:r>
            <w:r w:rsidRPr="001F054C">
              <w:t xml:space="preserve">  </w:t>
            </w:r>
            <w:r w:rsidRPr="001F054C">
              <w:rPr>
                <w:lang w:val="en-US"/>
              </w:rPr>
              <w:t>SABROE</w:t>
            </w:r>
            <w:r w:rsidRPr="001F054C">
              <w:t xml:space="preserve"> </w:t>
            </w:r>
            <w:r w:rsidRPr="001F054C">
              <w:rPr>
                <w:lang w:val="en-US"/>
              </w:rPr>
              <w:t>OIL</w:t>
            </w:r>
            <w:r w:rsidRPr="001F054C">
              <w:t xml:space="preserve"> </w:t>
            </w:r>
            <w:r w:rsidRPr="001F054C">
              <w:rPr>
                <w:lang w:val="en-US"/>
              </w:rPr>
              <w:t>PAO</w:t>
            </w:r>
            <w:r w:rsidRPr="001F054C">
              <w:t xml:space="preserve"> 68</w:t>
            </w:r>
          </w:p>
          <w:p w:rsidR="00456598" w:rsidRPr="00D17AE8" w:rsidRDefault="00456598" w:rsidP="00B7756A"/>
          <w:p w:rsidR="00456598" w:rsidRPr="00B7756A" w:rsidRDefault="00456598" w:rsidP="00B7756A">
            <w:pPr>
              <w:pStyle w:val="BodyTextIndent2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B7756A">
              <w:rPr>
                <w:b/>
                <w:bCs/>
              </w:rPr>
              <w:t>В соответствии с п.12.2.2 а) Единого отраслевого стандарта закупок (Положение о закупке) Государственной корпорации по атомной энергии «Росатом» предложение аналогов (эквивалентов) продукции не допускается.</w:t>
            </w:r>
          </w:p>
          <w:p w:rsidR="00456598" w:rsidRPr="00F16CE4" w:rsidRDefault="00456598" w:rsidP="004052B7">
            <w:pPr>
              <w:rPr>
                <w:b/>
                <w:bCs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7048E4">
              <w:t>выполнения работ или оказания услуг:</w:t>
            </w:r>
            <w:r w:rsidRPr="00B975CB">
              <w:rPr>
                <w:b/>
                <w:bCs/>
              </w:rPr>
              <w:t xml:space="preserve">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456598" w:rsidRPr="00B975CB" w:rsidRDefault="00456598" w:rsidP="004052B7"/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B975CB" w:rsidRDefault="00456598" w:rsidP="004052B7">
            <w:r w:rsidRPr="00B975CB">
              <w:rPr>
                <w:b/>
                <w:bCs/>
              </w:rPr>
              <w:t>Срок поставки товара</w:t>
            </w:r>
            <w:r w:rsidRPr="007048E4">
              <w:t>:</w:t>
            </w:r>
            <w:r w:rsidRPr="00B975CB">
              <w:rPr>
                <w:b/>
                <w:bCs/>
              </w:rPr>
              <w:t xml:space="preserve"> 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B7756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 w:rsidRPr="00A70747">
              <w:t>в течение 50 календарных дней с момента подписания договора уполномоченными представителями сторон.</w:t>
            </w:r>
          </w:p>
          <w:p w:rsidR="00456598" w:rsidRPr="00B975CB" w:rsidRDefault="00456598" w:rsidP="00B7756A">
            <w:pPr>
              <w:ind w:right="153"/>
              <w:rPr>
                <w:b/>
                <w:bCs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752D79" w:rsidRDefault="00456598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7048E4">
            <w:pPr>
              <w:ind w:right="153"/>
              <w:jc w:val="both"/>
            </w:pPr>
            <w:r w:rsidRPr="00A70747"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документов, сертификатов (паспортов) качества и сертификатов соответствия.</w:t>
            </w:r>
          </w:p>
          <w:p w:rsidR="00456598" w:rsidRPr="00B975CB" w:rsidRDefault="00456598" w:rsidP="007048E4">
            <w:pPr>
              <w:ind w:right="153"/>
              <w:jc w:val="both"/>
              <w:rPr>
                <w:color w:val="FF0000"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B7756A">
            <w:pPr>
              <w:ind w:right="153"/>
            </w:pPr>
            <w:r w:rsidRPr="00AD6041">
              <w:t xml:space="preserve">ОАО </w:t>
            </w:r>
            <w:r>
              <w:t xml:space="preserve">«СХК», Томская обл., г. Северск, </w:t>
            </w:r>
            <w:r w:rsidRPr="00A70747">
              <w:t>ул. Предзаводская, 9.</w:t>
            </w:r>
          </w:p>
          <w:p w:rsidR="00456598" w:rsidRDefault="00456598" w:rsidP="00B7756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</w:p>
          <w:p w:rsidR="00456598" w:rsidRPr="00A70747" w:rsidRDefault="00456598" w:rsidP="00B7756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 w:rsidRPr="00A70747">
              <w:t>Предлагаемые способы доставки:</w:t>
            </w:r>
          </w:p>
          <w:p w:rsidR="00456598" w:rsidRPr="00A70747" w:rsidRDefault="00456598" w:rsidP="00B7756A">
            <w:r w:rsidRPr="00A70747">
              <w:t xml:space="preserve">1.  ж/д транспортом, либо автотранспортом до терминала транспортной компании в г. Томск, далее самовывоз со склада перевозчика до склада ОАО «СХК», Томская обл. г. Северск, ул. Предзаводская, 9. </w:t>
            </w:r>
          </w:p>
          <w:p w:rsidR="00456598" w:rsidRPr="00A70747" w:rsidRDefault="00456598" w:rsidP="00B7756A">
            <w:pPr>
              <w:spacing w:line="240" w:lineRule="atLeast"/>
            </w:pPr>
            <w:r w:rsidRPr="00A70747">
              <w:t>2. возможен самовывоз со склада поставщика  в г. Томске.</w:t>
            </w:r>
          </w:p>
          <w:p w:rsidR="00456598" w:rsidRPr="00B7756A" w:rsidRDefault="00456598" w:rsidP="00B7756A">
            <w:r w:rsidRPr="00A70747">
              <w:t>3. автотранспортом поставщика</w:t>
            </w:r>
            <w:r>
              <w:t xml:space="preserve"> до склада ОАО «СХК», Томская обл.,  г. Северск</w:t>
            </w:r>
            <w:r w:rsidRPr="00A70747">
              <w:t xml:space="preserve">, ул. Предзаводская, 9. </w:t>
            </w:r>
          </w:p>
          <w:p w:rsidR="00456598" w:rsidRPr="00752D79" w:rsidRDefault="00456598" w:rsidP="00B7756A">
            <w:pPr>
              <w:ind w:right="153"/>
              <w:rPr>
                <w:color w:val="000000"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B975CB" w:rsidRDefault="00456598" w:rsidP="004052B7">
            <w:pPr>
              <w:rPr>
                <w:color w:val="FF0000"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Default="00456598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56598" w:rsidRPr="00B975CB" w:rsidRDefault="00456598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4939EB" w:rsidRDefault="00456598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56598" w:rsidRPr="004939EB" w:rsidRDefault="00456598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56598" w:rsidRPr="00B975CB" w:rsidRDefault="00456598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B975CB" w:rsidRDefault="00456598" w:rsidP="004052B7"/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56598" w:rsidRPr="001B1299">
        <w:trPr>
          <w:trHeight w:val="678"/>
        </w:trPr>
        <w:tc>
          <w:tcPr>
            <w:tcW w:w="9948" w:type="dxa"/>
            <w:gridSpan w:val="2"/>
          </w:tcPr>
          <w:p w:rsidR="00456598" w:rsidRDefault="00456598" w:rsidP="00B7756A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56598" w:rsidRDefault="00456598" w:rsidP="00B7756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329 000</w:t>
            </w:r>
            <w:r>
              <w:rPr>
                <w:b/>
                <w:bCs/>
                <w:color w:val="000000"/>
              </w:rPr>
              <w:t xml:space="preserve">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т</w:t>
            </w:r>
            <w:r w:rsidRPr="001F054C">
              <w:rPr>
                <w:color w:val="000000"/>
              </w:rPr>
              <w:t>риста двадцать девять тысяч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 копеек,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456598" w:rsidRPr="00CA1BE0" w:rsidRDefault="00456598" w:rsidP="00B7756A">
            <w:pPr>
              <w:rPr>
                <w:b/>
                <w:bCs/>
                <w:color w:val="000000"/>
              </w:rPr>
            </w:pPr>
          </w:p>
          <w:p w:rsidR="00456598" w:rsidRDefault="00456598" w:rsidP="00B7756A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56598" w:rsidRPr="00B7756A" w:rsidRDefault="00456598" w:rsidP="00B7756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278 813 </w:t>
            </w:r>
            <w:r w:rsidRPr="000D7390">
              <w:t>(</w:t>
            </w:r>
            <w:r>
              <w:t>д</w:t>
            </w:r>
            <w:r w:rsidRPr="001F054C">
              <w:t>вести семьдесят восемь тысяч восемьсот тринадцать</w:t>
            </w:r>
            <w:r w:rsidRPr="000D7390">
              <w:t>)</w:t>
            </w:r>
            <w:r>
              <w:rPr>
                <w:b/>
                <w:bCs/>
              </w:rPr>
              <w:t xml:space="preserve">  рублей 56</w:t>
            </w:r>
            <w:r w:rsidRPr="00254E05">
              <w:rPr>
                <w:b/>
                <w:bCs/>
              </w:rPr>
              <w:t xml:space="preserve"> копеек</w:t>
            </w:r>
            <w:r>
              <w:rPr>
                <w:b/>
                <w:bCs/>
              </w:rPr>
              <w:t>, без учета НДС</w:t>
            </w:r>
          </w:p>
          <w:p w:rsidR="00456598" w:rsidRPr="00772627" w:rsidRDefault="00456598" w:rsidP="00B7756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  <w:u w:val="single"/>
              </w:rPr>
            </w:pPr>
            <w:r w:rsidRPr="00772627">
              <w:rPr>
                <w:i/>
                <w:iCs/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56598" w:rsidRPr="00CA1BE0" w:rsidRDefault="00456598" w:rsidP="00B7756A">
            <w:pPr>
              <w:rPr>
                <w:b/>
                <w:bCs/>
                <w:color w:val="000000"/>
              </w:rPr>
            </w:pPr>
          </w:p>
          <w:p w:rsidR="00456598" w:rsidRPr="00B7756A" w:rsidRDefault="00456598" w:rsidP="00B7756A">
            <w:r w:rsidRPr="00E5573E">
              <w:t xml:space="preserve">Цена договора включает </w:t>
            </w:r>
            <w:r>
              <w:t xml:space="preserve">в себя: </w:t>
            </w:r>
            <w:r w:rsidRPr="00A70747">
              <w:t xml:space="preserve">стоимость товара, стоимость тары, транспортные расходы, </w:t>
            </w:r>
            <w:r>
              <w:t>налоги</w:t>
            </w:r>
            <w:r w:rsidRPr="00A70747">
              <w:t>, страхование, уплату таможенных пошлин, сборы и другие расходы связанные с исполнением договора.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56598" w:rsidRPr="00225C74" w:rsidRDefault="00456598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56598" w:rsidRDefault="00456598" w:rsidP="004052B7">
            <w:pPr>
              <w:tabs>
                <w:tab w:val="left" w:pos="1134"/>
              </w:tabs>
            </w:pPr>
          </w:p>
          <w:p w:rsidR="00456598" w:rsidRPr="00752D79" w:rsidRDefault="00456598" w:rsidP="004052B7">
            <w:pPr>
              <w:tabs>
                <w:tab w:val="left" w:pos="1134"/>
              </w:tabs>
            </w:pPr>
            <w:r w:rsidRPr="00752D79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B975CB" w:rsidRDefault="00456598" w:rsidP="004052B7"/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Default="00456598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56598" w:rsidRPr="00B975CB" w:rsidRDefault="00456598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</w:tcPr>
          <w:p w:rsidR="00456598" w:rsidRPr="00D12912" w:rsidRDefault="00456598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56598" w:rsidRPr="006B4D55" w:rsidRDefault="00456598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Default="00456598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56598" w:rsidRPr="00B975CB" w:rsidRDefault="00456598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56598" w:rsidRPr="00CE0D41" w:rsidRDefault="00456598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</w:tcPr>
          <w:p w:rsidR="00456598" w:rsidRPr="00EC648D" w:rsidRDefault="00456598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</w:tcPr>
          <w:p w:rsidR="00456598" w:rsidRPr="00EC648D" w:rsidRDefault="00456598" w:rsidP="004052B7">
            <w:pPr>
              <w:rPr>
                <w:b/>
                <w:bCs/>
                <w:u w:val="single"/>
              </w:rPr>
            </w:pP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56598" w:rsidRPr="009E2FC9" w:rsidRDefault="00456598" w:rsidP="002227FA"/>
          <w:p w:rsidR="00456598" w:rsidRPr="001B1299" w:rsidRDefault="00456598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«06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1B1299" w:rsidRDefault="00456598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56598" w:rsidRPr="001B1299">
        <w:trPr>
          <w:trHeight w:val="146"/>
        </w:trPr>
        <w:tc>
          <w:tcPr>
            <w:tcW w:w="9948" w:type="dxa"/>
            <w:gridSpan w:val="2"/>
          </w:tcPr>
          <w:p w:rsidR="00456598" w:rsidRDefault="00456598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56598" w:rsidRDefault="00456598" w:rsidP="002227FA"/>
          <w:p w:rsidR="00456598" w:rsidRPr="001B1299" w:rsidRDefault="00456598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«06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B975CB" w:rsidRDefault="00456598" w:rsidP="004052B7"/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56598" w:rsidRPr="00B975CB">
        <w:trPr>
          <w:trHeight w:val="146"/>
        </w:trPr>
        <w:tc>
          <w:tcPr>
            <w:tcW w:w="9948" w:type="dxa"/>
            <w:gridSpan w:val="2"/>
          </w:tcPr>
          <w:p w:rsidR="00456598" w:rsidRPr="00AE6F72" w:rsidRDefault="00456598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56598" w:rsidRPr="00225DB0" w:rsidRDefault="00456598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56598" w:rsidRPr="00242BFB" w:rsidRDefault="00456598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56598" w:rsidRPr="009E58BB" w:rsidRDefault="00456598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56598" w:rsidRDefault="00456598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456598" w:rsidRDefault="00456598" w:rsidP="0093004B"/>
          <w:p w:rsidR="00456598" w:rsidRPr="00B975CB" w:rsidRDefault="00456598" w:rsidP="0093004B">
            <w:pPr>
              <w:rPr>
                <w:color w:val="7030A0"/>
              </w:rPr>
            </w:pPr>
          </w:p>
        </w:tc>
      </w:tr>
      <w:tr w:rsidR="00456598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56598" w:rsidRPr="001B1299">
        <w:trPr>
          <w:trHeight w:val="559"/>
        </w:trPr>
        <w:tc>
          <w:tcPr>
            <w:tcW w:w="9948" w:type="dxa"/>
            <w:gridSpan w:val="2"/>
          </w:tcPr>
          <w:p w:rsidR="00456598" w:rsidRPr="001B1299" w:rsidRDefault="00456598" w:rsidP="004052B7">
            <w:r>
              <w:t>не требуется</w:t>
            </w:r>
          </w:p>
          <w:p w:rsidR="00456598" w:rsidRPr="001B1299" w:rsidRDefault="00456598" w:rsidP="004052B7"/>
        </w:tc>
      </w:tr>
      <w:tr w:rsidR="00456598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56598" w:rsidRDefault="00456598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56598" w:rsidRPr="00B975CB" w:rsidRDefault="00456598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56598" w:rsidRPr="00B975CB">
        <w:trPr>
          <w:trHeight w:val="271"/>
        </w:trPr>
        <w:tc>
          <w:tcPr>
            <w:tcW w:w="9948" w:type="dxa"/>
            <w:gridSpan w:val="2"/>
          </w:tcPr>
          <w:p w:rsidR="00456598" w:rsidRPr="00B975CB" w:rsidRDefault="00456598" w:rsidP="004052B7"/>
        </w:tc>
      </w:tr>
      <w:tr w:rsidR="00456598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56598" w:rsidRDefault="00456598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56598" w:rsidRDefault="00456598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56598" w:rsidRPr="00B975CB" w:rsidRDefault="00456598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456598" w:rsidRPr="00B975CB">
        <w:trPr>
          <w:trHeight w:val="1118"/>
        </w:trPr>
        <w:tc>
          <w:tcPr>
            <w:tcW w:w="9948" w:type="dxa"/>
            <w:gridSpan w:val="2"/>
          </w:tcPr>
          <w:p w:rsidR="00456598" w:rsidRPr="00254E37" w:rsidRDefault="00456598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56598" w:rsidRPr="00254E37" w:rsidRDefault="00456598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56598" w:rsidRPr="00B975CB" w:rsidRDefault="00456598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456598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56598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56598" w:rsidRPr="00B975CB" w:rsidRDefault="00456598" w:rsidP="004052B7">
            <w:pPr>
              <w:rPr>
                <w:b/>
                <w:bCs/>
              </w:rPr>
            </w:pPr>
          </w:p>
        </w:tc>
      </w:tr>
      <w:tr w:rsidR="00456598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56598" w:rsidRPr="00B975CB" w:rsidRDefault="00456598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56598" w:rsidRPr="00B975CB">
        <w:trPr>
          <w:trHeight w:val="3353"/>
        </w:trPr>
        <w:tc>
          <w:tcPr>
            <w:tcW w:w="9948" w:type="dxa"/>
            <w:gridSpan w:val="2"/>
          </w:tcPr>
          <w:p w:rsidR="00456598" w:rsidRPr="00967E48" w:rsidRDefault="00456598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E48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56598" w:rsidRPr="00967E48" w:rsidRDefault="00456598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E48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56598" w:rsidRPr="00072459" w:rsidRDefault="00456598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56598" w:rsidRPr="000E6546" w:rsidRDefault="00456598" w:rsidP="000E6546"/>
    <w:sectPr w:rsidR="00456598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598" w:rsidRDefault="00456598" w:rsidP="007938E2">
      <w:r>
        <w:separator/>
      </w:r>
    </w:p>
  </w:endnote>
  <w:endnote w:type="continuationSeparator" w:id="1">
    <w:p w:rsidR="00456598" w:rsidRDefault="0045659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598" w:rsidRDefault="00456598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456598" w:rsidRDefault="004565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598" w:rsidRDefault="00456598" w:rsidP="007938E2">
      <w:r>
        <w:separator/>
      </w:r>
    </w:p>
  </w:footnote>
  <w:footnote w:type="continuationSeparator" w:id="1">
    <w:p w:rsidR="00456598" w:rsidRDefault="0045659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598" w:rsidRPr="00FC6B64" w:rsidRDefault="00456598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6598" w:rsidRDefault="00456598" w:rsidP="006B02BB">
    <w:pPr>
      <w:pStyle w:val="Header"/>
    </w:pPr>
    <w:r>
      <w:t>_____________________________________________________________________________</w:t>
    </w:r>
  </w:p>
  <w:p w:rsidR="00456598" w:rsidRDefault="00456598" w:rsidP="00B62271">
    <w:pPr>
      <w:pStyle w:val="Header"/>
    </w:pPr>
  </w:p>
  <w:p w:rsidR="00456598" w:rsidRDefault="004565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463"/>
    <w:rsid w:val="000F3C37"/>
    <w:rsid w:val="00110844"/>
    <w:rsid w:val="001132A5"/>
    <w:rsid w:val="00123CA2"/>
    <w:rsid w:val="00133A94"/>
    <w:rsid w:val="001477ED"/>
    <w:rsid w:val="001A1CB3"/>
    <w:rsid w:val="001A2900"/>
    <w:rsid w:val="001B1299"/>
    <w:rsid w:val="001B69EC"/>
    <w:rsid w:val="001E04D5"/>
    <w:rsid w:val="001E1983"/>
    <w:rsid w:val="001E2034"/>
    <w:rsid w:val="001F054C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085F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34717"/>
    <w:rsid w:val="00442358"/>
    <w:rsid w:val="00442A94"/>
    <w:rsid w:val="00456598"/>
    <w:rsid w:val="00462947"/>
    <w:rsid w:val="00475AF9"/>
    <w:rsid w:val="00492D26"/>
    <w:rsid w:val="004939EB"/>
    <w:rsid w:val="0049784E"/>
    <w:rsid w:val="004B0D1D"/>
    <w:rsid w:val="004B170A"/>
    <w:rsid w:val="004B3111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73860"/>
    <w:rsid w:val="005A6CAF"/>
    <w:rsid w:val="005C1799"/>
    <w:rsid w:val="005C3A6A"/>
    <w:rsid w:val="005D384E"/>
    <w:rsid w:val="005F7DD8"/>
    <w:rsid w:val="00601F0C"/>
    <w:rsid w:val="00602D1D"/>
    <w:rsid w:val="00646F65"/>
    <w:rsid w:val="00676FE6"/>
    <w:rsid w:val="006815FA"/>
    <w:rsid w:val="0069594C"/>
    <w:rsid w:val="006A4CB8"/>
    <w:rsid w:val="006B02BB"/>
    <w:rsid w:val="006B0578"/>
    <w:rsid w:val="006B4D55"/>
    <w:rsid w:val="006C2E0C"/>
    <w:rsid w:val="006E33ED"/>
    <w:rsid w:val="007048E4"/>
    <w:rsid w:val="00727CF6"/>
    <w:rsid w:val="00752D79"/>
    <w:rsid w:val="007560A4"/>
    <w:rsid w:val="0075699A"/>
    <w:rsid w:val="00772627"/>
    <w:rsid w:val="0077538E"/>
    <w:rsid w:val="007938E2"/>
    <w:rsid w:val="007A04F8"/>
    <w:rsid w:val="007A0DF3"/>
    <w:rsid w:val="007A4BEF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813C1"/>
    <w:rsid w:val="00890BA1"/>
    <w:rsid w:val="00894D3D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43D1A"/>
    <w:rsid w:val="00967E48"/>
    <w:rsid w:val="00986247"/>
    <w:rsid w:val="009959D4"/>
    <w:rsid w:val="009A52E2"/>
    <w:rsid w:val="009B2C15"/>
    <w:rsid w:val="009D7ED1"/>
    <w:rsid w:val="009E2397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70747"/>
    <w:rsid w:val="00AC1B8F"/>
    <w:rsid w:val="00AD48A4"/>
    <w:rsid w:val="00AD6041"/>
    <w:rsid w:val="00AE6F72"/>
    <w:rsid w:val="00AE7946"/>
    <w:rsid w:val="00AF15B5"/>
    <w:rsid w:val="00AF60DD"/>
    <w:rsid w:val="00AF6F0C"/>
    <w:rsid w:val="00B33E4F"/>
    <w:rsid w:val="00B408E3"/>
    <w:rsid w:val="00B62271"/>
    <w:rsid w:val="00B74E80"/>
    <w:rsid w:val="00B7756A"/>
    <w:rsid w:val="00B94692"/>
    <w:rsid w:val="00B975CB"/>
    <w:rsid w:val="00BC6F5F"/>
    <w:rsid w:val="00BD390D"/>
    <w:rsid w:val="00BF614E"/>
    <w:rsid w:val="00C05AAA"/>
    <w:rsid w:val="00C078CA"/>
    <w:rsid w:val="00C127E6"/>
    <w:rsid w:val="00C35846"/>
    <w:rsid w:val="00C45C70"/>
    <w:rsid w:val="00C67524"/>
    <w:rsid w:val="00C710C8"/>
    <w:rsid w:val="00C90A65"/>
    <w:rsid w:val="00CA1BE0"/>
    <w:rsid w:val="00CA372B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45A90"/>
    <w:rsid w:val="00E5573E"/>
    <w:rsid w:val="00E63FAB"/>
    <w:rsid w:val="00E73503"/>
    <w:rsid w:val="00E95555"/>
    <w:rsid w:val="00EB0D85"/>
    <w:rsid w:val="00EC648D"/>
    <w:rsid w:val="00F067A2"/>
    <w:rsid w:val="00F16CE4"/>
    <w:rsid w:val="00F2001F"/>
    <w:rsid w:val="00F2078C"/>
    <w:rsid w:val="00F27B00"/>
    <w:rsid w:val="00F512FA"/>
    <w:rsid w:val="00F56A5E"/>
    <w:rsid w:val="00F91EAA"/>
    <w:rsid w:val="00FB734C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1577</Words>
  <Characters>8989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4</cp:revision>
  <cp:lastPrinted>2013-08-16T05:58:00Z</cp:lastPrinted>
  <dcterms:created xsi:type="dcterms:W3CDTF">2014-09-05T09:01:00Z</dcterms:created>
  <dcterms:modified xsi:type="dcterms:W3CDTF">2014-09-10T03:43:00Z</dcterms:modified>
</cp:coreProperties>
</file>